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C8585DBD121A420CAA6D779F08DE7385"/>
        </w:placeholder>
      </w:sdtPr>
      <w:sdtEndPr/>
      <w:sdtContent>
        <w:p w:rsidR="002011E0" w:rsidRPr="00200F49" w:rsidRDefault="00EB58B0" w:rsidP="006A14C2">
          <w:pPr>
            <w:tabs>
              <w:tab w:val="left" w:pos="709"/>
            </w:tabs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8B0" w:rsidRPr="004535A7" w:rsidRDefault="00EB58B0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B58B0" w:rsidRPr="000C2B91" w:rsidRDefault="00EB58B0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EB58B0" w:rsidRPr="000C2B91" w:rsidRDefault="00EB58B0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EB58B0" w:rsidRPr="000C2B91" w:rsidRDefault="00EB58B0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4535A7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EB58B0" w:rsidRPr="004535A7" w:rsidRDefault="00EB58B0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EB58B0" w:rsidRPr="00B71E32" w:rsidRDefault="00EB58B0" w:rsidP="00EB58B0">
                                <w:pPr>
                                  <w:rPr>
                                    <w:i/>
                                    <w:sz w:val="20"/>
                                    <w:lang w:val="en-US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, 5</w:t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B71E32">
                                  <w:rPr>
                                    <w:sz w:val="20"/>
                                    <w:lang w:val="en-US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 xml:space="preserve">: </w: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fldChar w:fldCharType="begin"/>
                                </w:r>
                                <w:r w:rsidR="003A5A6A"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 xml:space="preserve"> </w:instrTex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HYPERLINK</w:instrText>
                                </w:r>
                                <w:r w:rsidR="003A5A6A"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 xml:space="preserve"> "</w:instrTex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mailto</w:instrText>
                                </w:r>
                                <w:r w:rsidR="003A5A6A"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:</w:instrTex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dgs</w:instrText>
                                </w:r>
                                <w:r w:rsidR="003A5A6A"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@</w:instrTex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admhmao</w:instrText>
                                </w:r>
                                <w:r w:rsidR="003A5A6A"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.</w:instrTex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ru</w:instrText>
                                </w:r>
                                <w:r w:rsidR="003A5A6A"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 xml:space="preserve">" </w:instrText>
                                </w:r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fldChar w:fldCharType="separate"/>
                                </w:r>
                                <w:r w:rsidRPr="004535A7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dgs</w:t>
                                </w:r>
                                <w:r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@</w:t>
                                </w:r>
                                <w:r w:rsidRPr="004535A7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admhmao</w:t>
                                </w:r>
                                <w:r w:rsidRPr="00B71E32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.</w:t>
                                </w:r>
                                <w:proofErr w:type="spellStart"/>
                                <w:r w:rsidRPr="004535A7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ru</w:t>
                                </w:r>
                                <w:proofErr w:type="spellEnd"/>
                                <w:r w:rsidR="003A5A6A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fldChar w:fldCharType="end"/>
                                </w:r>
                                <w:r w:rsidRPr="00B71E3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EB58B0" w:rsidRPr="004535A7" w:rsidRDefault="00EB58B0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B58B0" w:rsidRPr="000C2B91" w:rsidRDefault="00EB58B0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EB58B0" w:rsidRPr="000C2B91" w:rsidRDefault="00EB58B0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EB58B0" w:rsidRPr="000C2B91" w:rsidRDefault="00EB58B0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4535A7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EB58B0" w:rsidRPr="004535A7" w:rsidRDefault="00EB58B0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EB58B0" w:rsidRPr="00A61580" w:rsidRDefault="00EB58B0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9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C8585DBD121A420CAA6D779F08DE7385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D850AE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C8585DBD121A420CAA6D779F08DE7385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917020">
        <w:tc>
          <w:tcPr>
            <w:tcW w:w="3119" w:type="dxa"/>
            <w:shd w:val="clear" w:color="auto" w:fill="auto"/>
          </w:tcPr>
          <w:p w:rsidR="00EB58B0" w:rsidRPr="00A356B8" w:rsidRDefault="00D850AE" w:rsidP="00917020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C8585DBD121A420CAA6D779F08DE7385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C8585DBD121A420CAA6D779F08DE7385"/>
              </w:placeholder>
            </w:sdtPr>
            <w:sdtEndPr/>
            <w:sdtContent>
              <w:p w:rsidR="00EB58B0" w:rsidRPr="00A356B8" w:rsidRDefault="00EB58B0" w:rsidP="00917020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D850AE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C8585DBD121A420CAA6D779F08DE7385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77A" w:rsidRDefault="00B0377A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B0377A" w:rsidRDefault="00B0377A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>О внесении изменений</w: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 xml:space="preserve">в приложение 2 </w: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 xml:space="preserve">к  распоряжению Департамента </w: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 xml:space="preserve">по управлению государственным </w: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>имуществом Ханты-Мансийского</w: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 xml:space="preserve">втономного округа – Югры </w:t>
      </w:r>
    </w:p>
    <w:p w:rsidR="00732DBB" w:rsidRPr="00732DBB" w:rsidRDefault="00732DBB" w:rsidP="00732DBB">
      <w:pPr>
        <w:spacing w:after="0" w:line="240" w:lineRule="auto"/>
        <w:contextualSpacing/>
        <w:rPr>
          <w:rFonts w:eastAsia="Times New Roman"/>
          <w:b w:val="0"/>
          <w:noProof/>
          <w:szCs w:val="28"/>
          <w:lang w:eastAsia="ru-RU"/>
        </w:rPr>
      </w:pPr>
      <w:r w:rsidRPr="00732DBB">
        <w:rPr>
          <w:rFonts w:eastAsia="Times New Roman"/>
          <w:b w:val="0"/>
          <w:noProof/>
          <w:szCs w:val="28"/>
          <w:lang w:eastAsia="ru-RU"/>
        </w:rPr>
        <w:t xml:space="preserve">от 31.07.2018 №13-Р-1408  </w:t>
      </w:r>
    </w:p>
    <w:p w:rsidR="002011E0" w:rsidRDefault="002011E0" w:rsidP="00A501A1">
      <w:pPr>
        <w:spacing w:after="0" w:line="240" w:lineRule="auto"/>
        <w:rPr>
          <w:b w:val="0"/>
        </w:rPr>
      </w:pPr>
    </w:p>
    <w:p w:rsidR="0081494F" w:rsidRDefault="0081494F" w:rsidP="00A501A1">
      <w:pPr>
        <w:spacing w:after="0" w:line="240" w:lineRule="auto"/>
        <w:rPr>
          <w:b w:val="0"/>
        </w:rPr>
      </w:pPr>
    </w:p>
    <w:p w:rsidR="0081494F" w:rsidRPr="0081494F" w:rsidRDefault="0081494F" w:rsidP="008E00CA">
      <w:pPr>
        <w:spacing w:after="0" w:line="240" w:lineRule="auto"/>
        <w:ind w:firstLine="708"/>
        <w:jc w:val="both"/>
        <w:rPr>
          <w:b w:val="0"/>
        </w:rPr>
      </w:pPr>
      <w:r w:rsidRPr="0081494F">
        <w:rPr>
          <w:b w:val="0"/>
        </w:rPr>
        <w:t>В связи с организационно-штатными изменениями</w:t>
      </w:r>
      <w:r w:rsidR="000E63A0">
        <w:rPr>
          <w:b w:val="0"/>
        </w:rPr>
        <w:t xml:space="preserve"> Департамента по управлению государственным имуществом Ханты-Мансийского автономного округа – Югры</w:t>
      </w:r>
      <w:r w:rsidRPr="0081494F">
        <w:rPr>
          <w:b w:val="0"/>
        </w:rPr>
        <w:t xml:space="preserve">: 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</w:p>
    <w:p w:rsidR="0081494F" w:rsidRPr="0081494F" w:rsidRDefault="0081494F" w:rsidP="008E00CA">
      <w:pPr>
        <w:spacing w:after="0" w:line="240" w:lineRule="auto"/>
        <w:ind w:firstLine="708"/>
        <w:jc w:val="both"/>
        <w:rPr>
          <w:b w:val="0"/>
        </w:rPr>
      </w:pPr>
      <w:r w:rsidRPr="0081494F">
        <w:rPr>
          <w:b w:val="0"/>
        </w:rPr>
        <w:t>Внести в Приложение 2 к распоряж</w:t>
      </w:r>
      <w:r w:rsidR="002715C3">
        <w:rPr>
          <w:b w:val="0"/>
        </w:rPr>
        <w:t xml:space="preserve">ению Департамента по управлению государственным имуществом </w:t>
      </w:r>
      <w:r w:rsidRPr="0081494F">
        <w:rPr>
          <w:b w:val="0"/>
        </w:rPr>
        <w:t>Ханты-Мансийског</w:t>
      </w:r>
      <w:r w:rsidR="002715C3">
        <w:rPr>
          <w:b w:val="0"/>
        </w:rPr>
        <w:t xml:space="preserve">о автономного округа – Югры </w:t>
      </w:r>
      <w:r w:rsidRPr="0081494F">
        <w:rPr>
          <w:b w:val="0"/>
        </w:rPr>
        <w:t xml:space="preserve">от 31.07.2018 №13-Р-1408 «О создании рабочей группы» следующие изменения:                           </w:t>
      </w:r>
    </w:p>
    <w:p w:rsidR="0081494F" w:rsidRPr="0081494F" w:rsidRDefault="0081494F" w:rsidP="008E00CA">
      <w:pPr>
        <w:spacing w:after="0" w:line="240" w:lineRule="auto"/>
        <w:ind w:firstLine="708"/>
        <w:jc w:val="both"/>
        <w:rPr>
          <w:b w:val="0"/>
        </w:rPr>
      </w:pPr>
      <w:r w:rsidRPr="0081494F">
        <w:rPr>
          <w:b w:val="0"/>
        </w:rPr>
        <w:t>1. Строки «Ведров Артем Николаевич - начальник управления земельных отношений Департамента по управлению государственным имуществом Ханты-Мансийского автономного округа – Югры» и «</w:t>
      </w:r>
      <w:proofErr w:type="spellStart"/>
      <w:r w:rsidRPr="0081494F">
        <w:rPr>
          <w:b w:val="0"/>
        </w:rPr>
        <w:t>Гулящева</w:t>
      </w:r>
      <w:proofErr w:type="spellEnd"/>
      <w:r w:rsidRPr="0081494F">
        <w:rPr>
          <w:b w:val="0"/>
        </w:rPr>
        <w:t xml:space="preserve"> Ольга Владимировна – ведущий специалист отдела по управлению муниципальным имуществом Департамента муниципальной собственности и градостроительства администрации города Югорска» заменить строками следующего содержания:</w:t>
      </w:r>
    </w:p>
    <w:p w:rsidR="00B71E32" w:rsidRDefault="00792E61" w:rsidP="008E00CA">
      <w:pPr>
        <w:spacing w:after="0" w:line="240" w:lineRule="auto"/>
        <w:jc w:val="both"/>
        <w:rPr>
          <w:b w:val="0"/>
        </w:rPr>
      </w:pPr>
      <w:r>
        <w:rPr>
          <w:b w:val="0"/>
        </w:rPr>
        <w:t>«</w:t>
      </w:r>
    </w:p>
    <w:p w:rsidR="00792E61" w:rsidRDefault="00792E61" w:rsidP="008E00CA">
      <w:pPr>
        <w:spacing w:after="0" w:line="240" w:lineRule="auto"/>
        <w:jc w:val="both"/>
        <w:rPr>
          <w:b w:val="0"/>
        </w:rPr>
      </w:pPr>
      <w:r>
        <w:rPr>
          <w:b w:val="0"/>
        </w:rPr>
        <w:t>Хохрева Яна                   -    начальник отдела кадастровой оценки</w:t>
      </w:r>
    </w:p>
    <w:p w:rsidR="00792E61" w:rsidRDefault="00792E61" w:rsidP="008E00CA">
      <w:pPr>
        <w:spacing w:after="0" w:line="240" w:lineRule="auto"/>
        <w:jc w:val="both"/>
        <w:rPr>
          <w:b w:val="0"/>
        </w:rPr>
      </w:pPr>
      <w:r>
        <w:rPr>
          <w:b w:val="0"/>
        </w:rPr>
        <w:t>Владимировна                       и договорных отношений</w:t>
      </w:r>
      <w:r w:rsidR="0081494F" w:rsidRPr="0081494F">
        <w:rPr>
          <w:b w:val="0"/>
        </w:rPr>
        <w:t xml:space="preserve"> управления</w:t>
      </w:r>
    </w:p>
    <w:p w:rsidR="0081494F" w:rsidRPr="0081494F" w:rsidRDefault="00792E61" w:rsidP="00AD6843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                                                з</w:t>
      </w:r>
      <w:r w:rsidR="0081494F" w:rsidRPr="0081494F">
        <w:rPr>
          <w:b w:val="0"/>
        </w:rPr>
        <w:t xml:space="preserve">емельных отношений </w:t>
      </w:r>
      <w:r w:rsidR="00AD6843">
        <w:rPr>
          <w:b w:val="0"/>
        </w:rPr>
        <w:t xml:space="preserve">Депимущества </w:t>
      </w:r>
      <w:r w:rsidR="0081494F" w:rsidRPr="0081494F">
        <w:rPr>
          <w:b w:val="0"/>
        </w:rPr>
        <w:t>Югры</w:t>
      </w:r>
    </w:p>
    <w:p w:rsidR="0081494F" w:rsidRPr="0081494F" w:rsidRDefault="0081494F" w:rsidP="008E00CA">
      <w:pPr>
        <w:tabs>
          <w:tab w:val="left" w:pos="3686"/>
        </w:tabs>
        <w:spacing w:after="0" w:line="240" w:lineRule="auto"/>
        <w:jc w:val="both"/>
        <w:rPr>
          <w:b w:val="0"/>
        </w:rPr>
      </w:pPr>
      <w:r>
        <w:rPr>
          <w:b w:val="0"/>
        </w:rPr>
        <w:t xml:space="preserve">Шакирова Анна               </w:t>
      </w:r>
      <w:r w:rsidRPr="0081494F">
        <w:rPr>
          <w:b w:val="0"/>
        </w:rPr>
        <w:t xml:space="preserve">-  </w:t>
      </w:r>
      <w:r w:rsidR="00792E61">
        <w:rPr>
          <w:b w:val="0"/>
        </w:rPr>
        <w:t xml:space="preserve">  </w:t>
      </w:r>
      <w:r w:rsidRPr="0081494F">
        <w:rPr>
          <w:b w:val="0"/>
        </w:rPr>
        <w:t>ведущий специалист отдела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Игоревна </w:t>
      </w:r>
      <w:r w:rsidR="00792E61">
        <w:rPr>
          <w:b w:val="0"/>
        </w:rPr>
        <w:t xml:space="preserve">                               </w:t>
      </w:r>
      <w:r w:rsidRPr="0081494F">
        <w:rPr>
          <w:b w:val="0"/>
        </w:rPr>
        <w:t xml:space="preserve">по управлению муниципальным 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                         </w:t>
      </w:r>
      <w:r w:rsidR="00792E61">
        <w:rPr>
          <w:b w:val="0"/>
        </w:rPr>
        <w:t xml:space="preserve">                      </w:t>
      </w:r>
      <w:r w:rsidRPr="0081494F">
        <w:rPr>
          <w:b w:val="0"/>
        </w:rPr>
        <w:t>имуществом Департамента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lastRenderedPageBreak/>
        <w:t xml:space="preserve">                 </w:t>
      </w:r>
      <w:r w:rsidR="00AD6843">
        <w:rPr>
          <w:b w:val="0"/>
        </w:rPr>
        <w:t xml:space="preserve">                               </w:t>
      </w:r>
      <w:r w:rsidRPr="0081494F">
        <w:rPr>
          <w:b w:val="0"/>
        </w:rPr>
        <w:t>муниципальной собственности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                </w:t>
      </w:r>
      <w:r w:rsidR="00AD6843">
        <w:rPr>
          <w:b w:val="0"/>
        </w:rPr>
        <w:t xml:space="preserve">                               </w:t>
      </w:r>
      <w:r w:rsidRPr="0081494F">
        <w:rPr>
          <w:b w:val="0"/>
        </w:rPr>
        <w:t>и градостроительства администрации</w:t>
      </w:r>
    </w:p>
    <w:p w:rsid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                </w:t>
      </w:r>
      <w:r w:rsidR="00AD6843">
        <w:rPr>
          <w:b w:val="0"/>
        </w:rPr>
        <w:t xml:space="preserve">                               </w:t>
      </w:r>
      <w:r w:rsidR="00B71E32">
        <w:rPr>
          <w:b w:val="0"/>
        </w:rPr>
        <w:t>города Югорска</w:t>
      </w:r>
      <w:r w:rsidRPr="0081494F">
        <w:rPr>
          <w:b w:val="0"/>
        </w:rPr>
        <w:t xml:space="preserve">                               </w:t>
      </w:r>
    </w:p>
    <w:p w:rsidR="00B71E32" w:rsidRPr="0081494F" w:rsidRDefault="00B71E32" w:rsidP="008E00CA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».</w:t>
      </w:r>
    </w:p>
    <w:p w:rsidR="0081494F" w:rsidRPr="0081494F" w:rsidRDefault="0081494F" w:rsidP="008E00CA">
      <w:pPr>
        <w:spacing w:after="0" w:line="240" w:lineRule="auto"/>
        <w:ind w:firstLine="708"/>
        <w:jc w:val="both"/>
        <w:rPr>
          <w:b w:val="0"/>
        </w:rPr>
      </w:pPr>
      <w:r w:rsidRPr="0081494F">
        <w:rPr>
          <w:b w:val="0"/>
        </w:rPr>
        <w:t>2. Дополнить строкой следующего содержания:</w:t>
      </w:r>
    </w:p>
    <w:p w:rsidR="00B71E32" w:rsidRDefault="0081494F" w:rsidP="008E00CA">
      <w:pPr>
        <w:tabs>
          <w:tab w:val="left" w:pos="3402"/>
        </w:tabs>
        <w:spacing w:after="0" w:line="240" w:lineRule="auto"/>
        <w:jc w:val="both"/>
        <w:rPr>
          <w:b w:val="0"/>
        </w:rPr>
      </w:pPr>
      <w:r w:rsidRPr="0081494F">
        <w:rPr>
          <w:b w:val="0"/>
        </w:rPr>
        <w:t>«</w:t>
      </w:r>
    </w:p>
    <w:p w:rsidR="0081494F" w:rsidRPr="0081494F" w:rsidRDefault="00792E61" w:rsidP="008E00CA">
      <w:pPr>
        <w:tabs>
          <w:tab w:val="left" w:pos="3402"/>
        </w:tabs>
        <w:spacing w:after="0" w:line="240" w:lineRule="auto"/>
        <w:jc w:val="both"/>
        <w:rPr>
          <w:b w:val="0"/>
        </w:rPr>
      </w:pPr>
      <w:r>
        <w:rPr>
          <w:b w:val="0"/>
        </w:rPr>
        <w:t xml:space="preserve">Бойко Юлия                    </w:t>
      </w:r>
      <w:r w:rsidR="0081494F" w:rsidRPr="0081494F">
        <w:rPr>
          <w:b w:val="0"/>
        </w:rPr>
        <w:t xml:space="preserve">-  </w:t>
      </w:r>
      <w:r>
        <w:rPr>
          <w:b w:val="0"/>
        </w:rPr>
        <w:t xml:space="preserve">  </w:t>
      </w:r>
      <w:r w:rsidR="0081494F" w:rsidRPr="0081494F">
        <w:rPr>
          <w:b w:val="0"/>
        </w:rPr>
        <w:t>начальник управления распоряжения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Анатольевна                          государственным имуществом</w:t>
      </w:r>
    </w:p>
    <w:p w:rsidR="0081494F" w:rsidRPr="0081494F" w:rsidRDefault="0081494F" w:rsidP="00AD6843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                                                </w:t>
      </w:r>
      <w:r w:rsidR="00AD6843">
        <w:rPr>
          <w:b w:val="0"/>
        </w:rPr>
        <w:t>Депимущества</w:t>
      </w:r>
      <w:r w:rsidRPr="0081494F">
        <w:rPr>
          <w:b w:val="0"/>
        </w:rPr>
        <w:t xml:space="preserve"> Югры,</w:t>
      </w:r>
    </w:p>
    <w:p w:rsidR="0081494F" w:rsidRP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                                                заместитель руководителя</w:t>
      </w:r>
    </w:p>
    <w:p w:rsidR="0081494F" w:rsidRDefault="0081494F" w:rsidP="008E00CA">
      <w:pPr>
        <w:spacing w:after="0" w:line="240" w:lineRule="auto"/>
        <w:jc w:val="both"/>
        <w:rPr>
          <w:b w:val="0"/>
        </w:rPr>
      </w:pPr>
      <w:r w:rsidRPr="0081494F">
        <w:rPr>
          <w:b w:val="0"/>
        </w:rPr>
        <w:t xml:space="preserve">                                </w:t>
      </w:r>
      <w:r w:rsidR="00B71E32">
        <w:rPr>
          <w:b w:val="0"/>
        </w:rPr>
        <w:t xml:space="preserve">                 рабочей группы</w:t>
      </w:r>
    </w:p>
    <w:p w:rsidR="00B71E32" w:rsidRPr="00200F49" w:rsidRDefault="00B71E32" w:rsidP="008E00CA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».</w:t>
      </w:r>
    </w:p>
    <w:p w:rsidR="002011E0" w:rsidRPr="00200F49" w:rsidRDefault="002011E0" w:rsidP="00A61580">
      <w:pPr>
        <w:spacing w:after="0" w:line="360" w:lineRule="auto"/>
        <w:rPr>
          <w:b w:val="0"/>
        </w:rPr>
      </w:pPr>
    </w:p>
    <w:p w:rsidR="00A501A1" w:rsidRDefault="00A501A1" w:rsidP="006A0B77">
      <w:pPr>
        <w:spacing w:after="0" w:line="360" w:lineRule="auto"/>
        <w:jc w:val="both"/>
        <w:rPr>
          <w:b w:val="0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62275C" w:rsidP="0062275C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6A0B77" w:rsidRDefault="006A0B77" w:rsidP="002011E0">
      <w:pPr>
        <w:spacing w:after="0" w:line="360" w:lineRule="auto"/>
        <w:jc w:val="both"/>
        <w:rPr>
          <w:b w:val="0"/>
        </w:rPr>
      </w:pPr>
    </w:p>
    <w:p w:rsidR="00AD6843" w:rsidRDefault="00AD6843" w:rsidP="002011E0">
      <w:pPr>
        <w:spacing w:after="0" w:line="360" w:lineRule="auto"/>
        <w:jc w:val="both"/>
        <w:rPr>
          <w:b w:val="0"/>
        </w:rPr>
      </w:pPr>
      <w:bookmarkStart w:id="0" w:name="_GoBack"/>
      <w:bookmarkEnd w:id="0"/>
    </w:p>
    <w:p w:rsidR="00A501A1" w:rsidRDefault="00A501A1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1753A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6A0B77">
              <w:rPr>
                <w:b w:val="0"/>
                <w:sz w:val="18"/>
              </w:rPr>
              <w:t xml:space="preserve">отдел аренды </w:t>
            </w:r>
          </w:p>
          <w:p w:rsidR="006A0B77" w:rsidRPr="001753A0" w:rsidRDefault="006A0B77" w:rsidP="001753A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CB0A20" w:rsidRPr="001753A0" w:rsidRDefault="006A0B77" w:rsidP="001753A0">
            <w:pPr>
              <w:suppressAutoHyphens/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Чупрова Светлана Анатольевна</w:t>
            </w:r>
          </w:p>
          <w:p w:rsidR="00CB0A20" w:rsidRPr="001753A0" w:rsidRDefault="00CB0A20" w:rsidP="001753A0">
            <w:pPr>
              <w:spacing w:after="0" w:line="240" w:lineRule="auto"/>
              <w:rPr>
                <w:b w:val="0"/>
              </w:rPr>
            </w:pPr>
            <w:r w:rsidRPr="001753A0">
              <w:rPr>
                <w:b w:val="0"/>
                <w:sz w:val="18"/>
              </w:rPr>
              <w:t>(3467)</w:t>
            </w:r>
            <w:r w:rsidR="006A0B77">
              <w:rPr>
                <w:b w:val="0"/>
                <w:sz w:val="18"/>
              </w:rPr>
              <w:t xml:space="preserve"> 30-32-08</w:t>
            </w:r>
          </w:p>
        </w:tc>
      </w:tr>
    </w:tbl>
    <w:p w:rsidR="001753A0" w:rsidRPr="00F82D4A" w:rsidRDefault="001753A0" w:rsidP="007032DE">
      <w:pPr>
        <w:rPr>
          <w:b w:val="0"/>
        </w:rPr>
      </w:pPr>
    </w:p>
    <w:sectPr w:rsidR="001753A0" w:rsidRPr="00F82D4A" w:rsidSect="00D60EA6">
      <w:headerReference w:type="default" r:id="rId10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0AE" w:rsidRDefault="00D850AE" w:rsidP="001753A0">
      <w:pPr>
        <w:spacing w:after="0" w:line="240" w:lineRule="auto"/>
      </w:pPr>
      <w:r>
        <w:separator/>
      </w:r>
    </w:p>
  </w:endnote>
  <w:endnote w:type="continuationSeparator" w:id="0">
    <w:p w:rsidR="00D850AE" w:rsidRDefault="00D850AE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0AE" w:rsidRDefault="00D850AE" w:rsidP="001753A0">
      <w:pPr>
        <w:spacing w:after="0" w:line="240" w:lineRule="auto"/>
      </w:pPr>
      <w:r>
        <w:separator/>
      </w:r>
    </w:p>
  </w:footnote>
  <w:footnote w:type="continuationSeparator" w:id="0">
    <w:p w:rsidR="00D850AE" w:rsidRDefault="00D850AE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3A0" w:rsidRPr="001753A0" w:rsidRDefault="001753A0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B71E32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753A0" w:rsidRDefault="001753A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75C"/>
    <w:rsid w:val="000836EE"/>
    <w:rsid w:val="000A07ED"/>
    <w:rsid w:val="000C2B91"/>
    <w:rsid w:val="000E63A0"/>
    <w:rsid w:val="001753A0"/>
    <w:rsid w:val="00200F49"/>
    <w:rsid w:val="002011E0"/>
    <w:rsid w:val="00222E5B"/>
    <w:rsid w:val="002715C3"/>
    <w:rsid w:val="003A5A6A"/>
    <w:rsid w:val="00440280"/>
    <w:rsid w:val="004535A7"/>
    <w:rsid w:val="00494F4E"/>
    <w:rsid w:val="004C1CBC"/>
    <w:rsid w:val="005C1D79"/>
    <w:rsid w:val="005E5CDA"/>
    <w:rsid w:val="00612FDD"/>
    <w:rsid w:val="0062275C"/>
    <w:rsid w:val="00642F98"/>
    <w:rsid w:val="00654A63"/>
    <w:rsid w:val="006A0B77"/>
    <w:rsid w:val="006A14C2"/>
    <w:rsid w:val="007032DE"/>
    <w:rsid w:val="00732DBB"/>
    <w:rsid w:val="00783234"/>
    <w:rsid w:val="00792E61"/>
    <w:rsid w:val="0081494F"/>
    <w:rsid w:val="008E00CA"/>
    <w:rsid w:val="008F58D5"/>
    <w:rsid w:val="009B26D7"/>
    <w:rsid w:val="009C4B3A"/>
    <w:rsid w:val="00A22FFD"/>
    <w:rsid w:val="00A30C91"/>
    <w:rsid w:val="00A356B8"/>
    <w:rsid w:val="00A501A1"/>
    <w:rsid w:val="00A61580"/>
    <w:rsid w:val="00A90F4D"/>
    <w:rsid w:val="00AC333A"/>
    <w:rsid w:val="00AD6843"/>
    <w:rsid w:val="00B0377A"/>
    <w:rsid w:val="00B71E32"/>
    <w:rsid w:val="00C64B02"/>
    <w:rsid w:val="00CB0A20"/>
    <w:rsid w:val="00D60EA6"/>
    <w:rsid w:val="00D850AE"/>
    <w:rsid w:val="00D97DC4"/>
    <w:rsid w:val="00DA1BD5"/>
    <w:rsid w:val="00E973FD"/>
    <w:rsid w:val="00EB58B0"/>
    <w:rsid w:val="00F724F7"/>
    <w:rsid w:val="00F8140A"/>
    <w:rsid w:val="00F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F4F41-F383-4A56-9234-204757D7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rsid w:val="004535A7"/>
    <w:rPr>
      <w:color w:val="0000FF"/>
      <w:u w:val="single"/>
    </w:rPr>
  </w:style>
  <w:style w:type="table" w:styleId="a4">
    <w:name w:val="Table Grid"/>
    <w:basedOn w:val="a1"/>
    <w:uiPriority w:val="39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gs@admhmao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RINAOV\Desktop\&#1064;&#1072;&#1073;&#1083;&#1086;&#1085;&#1099;\&#1041;&#1083;&#1072;&#1085;&#1082;%20&#1088;&#1072;&#1089;&#1087;&#1086;&#1088;&#1103;&#1078;&#1077;&#1085;&#1080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585DBD121A420CAA6D779F08DE73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6E37-2353-48C7-BC67-53490E27DB55}"/>
      </w:docPartPr>
      <w:docPartBody>
        <w:p w:rsidR="00DE6278" w:rsidRDefault="00681F78">
          <w:pPr>
            <w:pStyle w:val="C8585DBD121A420CAA6D779F08DE7385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78"/>
    <w:rsid w:val="002B60EE"/>
    <w:rsid w:val="003B5B1B"/>
    <w:rsid w:val="00584638"/>
    <w:rsid w:val="00681F78"/>
    <w:rsid w:val="00A70414"/>
    <w:rsid w:val="00D73C82"/>
    <w:rsid w:val="00DE6278"/>
    <w:rsid w:val="00E574BD"/>
    <w:rsid w:val="00FA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C8585DBD121A420CAA6D779F08DE7385">
    <w:name w:val="C8585DBD121A420CAA6D779F08DE73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распоряжения</Template>
  <TotalTime>20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Самарина Ольга Владимировна</dc:creator>
  <cp:keywords/>
  <dc:description/>
  <cp:lastModifiedBy>Отдел аренды и обязательственных отношений</cp:lastModifiedBy>
  <cp:revision>11</cp:revision>
  <dcterms:created xsi:type="dcterms:W3CDTF">2019-10-03T05:39:00Z</dcterms:created>
  <dcterms:modified xsi:type="dcterms:W3CDTF">2020-07-24T06:10:00Z</dcterms:modified>
</cp:coreProperties>
</file>